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088CBD98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373C7141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24D19CF6" w14:textId="07BDDB1C" w:rsidR="00265218" w:rsidRPr="00410E03" w:rsidRDefault="000B4CCE" w:rsidP="0035052D">
            <w:pPr>
              <w:pStyle w:val="Title"/>
            </w:pPr>
            <w:r>
              <w:t>Application Information</w:t>
            </w:r>
          </w:p>
        </w:tc>
        <w:tc>
          <w:tcPr>
            <w:tcW w:w="2405" w:type="pct"/>
            <w:shd w:val="clear" w:color="auto" w:fill="auto"/>
          </w:tcPr>
          <w:p w14:paraId="187F54BF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67E2F2E2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0CC2EA9D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1A521C81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5B1C41C0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66134820" w14:textId="77777777" w:rsidR="00BC1B68" w:rsidRPr="00410E03" w:rsidRDefault="00BC1B68" w:rsidP="00915359"/>
        </w:tc>
      </w:tr>
      <w:tr w:rsidR="00265218" w:rsidRPr="00410E03" w14:paraId="01580C54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2CAF4D99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DDD3AC8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5C40A1C6" w14:textId="2623164A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68B15CD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10D03065" w14:textId="2B1AE2F6" w:rsidR="00C50E6D" w:rsidRPr="00410E03" w:rsidRDefault="00C50E6D" w:rsidP="00915359"/>
              </w:tc>
            </w:tr>
            <w:tr w:rsidR="00C50E6D" w:rsidRPr="009F4149" w14:paraId="7C9604B6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4B24C4F3" w14:textId="77777777" w:rsidR="00C50E6D" w:rsidRPr="009F4149" w:rsidRDefault="00632074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BB6BFD43741444BD84316005FF49D00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CA48441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E72939F" w14:textId="77777777" w:rsidR="00C50E6D" w:rsidRPr="009F4149" w:rsidRDefault="00632074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A1DA8B8F7B2148369707715518EB9077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Agent/Representative Name</w:t>
                      </w:r>
                    </w:sdtContent>
                  </w:sdt>
                </w:p>
              </w:tc>
            </w:tr>
            <w:tr w:rsidR="00A3321A" w:rsidRPr="00410E03" w14:paraId="68BF8FFA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23FC509" w14:textId="4181B52F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376BB1F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CF5475C" w14:textId="2810A04C" w:rsidR="00A3321A" w:rsidRPr="00410E03" w:rsidRDefault="00A3321A" w:rsidP="00915359"/>
              </w:tc>
            </w:tr>
            <w:tr w:rsidR="00E141F4" w:rsidRPr="009F4149" w14:paraId="05E12CA7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0357E5" w14:textId="77777777" w:rsidR="00E141F4" w:rsidRPr="009F4149" w:rsidRDefault="00632074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9717CAB587F848F28DB260AB36837F7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34F9926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FB3200C" w14:textId="77777777" w:rsidR="00E141F4" w:rsidRPr="009F4149" w:rsidRDefault="00632074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94DBBF6E99D247E4B0891C1E3C7D520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14:paraId="3FCA4533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2A7AB04D" w14:textId="61A0A596" w:rsidR="00E141F4" w:rsidRPr="00410E03" w:rsidRDefault="007908F6" w:rsidP="0035052D">
                  <w:pPr>
                    <w:pStyle w:val="BlueBoldText"/>
                  </w:pPr>
                  <w:r>
                    <w:t>Water/Energy Meter Application</w:t>
                  </w:r>
                </w:p>
              </w:tc>
            </w:tr>
            <w:tr w:rsidR="00E141F4" w:rsidRPr="00410E03" w14:paraId="641E428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4DCD9D74" w14:textId="77777777" w:rsidR="00E141F4" w:rsidRPr="00410E03" w:rsidRDefault="00E141F4" w:rsidP="00915359"/>
              </w:tc>
            </w:tr>
            <w:tr w:rsidR="00E61D15" w:rsidRPr="00410E03" w14:paraId="75D4598C" w14:textId="77777777" w:rsidTr="00FD0C57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2" w:space="0" w:color="auto"/>
                  </w:tcBorders>
                </w:tcPr>
                <w:p w14:paraId="77EA471F" w14:textId="20E23D62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71B75E8E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2B355D0" w14:textId="22598DCE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54EFD983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0786556" w14:textId="763BDF42" w:rsidR="00E61D15" w:rsidRPr="00410E03" w:rsidRDefault="00E61D15" w:rsidP="00915359"/>
              </w:tc>
            </w:tr>
            <w:tr w:rsidR="00FD0C57" w:rsidRPr="00410E03" w14:paraId="03CE631C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</w:tcPr>
                <w:p w14:paraId="777EF5E1" w14:textId="278C3418" w:rsidR="00FD0C57" w:rsidRPr="00FD0C57" w:rsidRDefault="00FD0C57" w:rsidP="0091535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Meter ID/Name</w:t>
                  </w:r>
                </w:p>
              </w:tc>
              <w:tc>
                <w:tcPr>
                  <w:tcW w:w="300" w:type="dxa"/>
                  <w:gridSpan w:val="2"/>
                </w:tcPr>
                <w:p w14:paraId="5CABBBB6" w14:textId="77777777" w:rsidR="00FD0C57" w:rsidRPr="00410E03" w:rsidRDefault="00FD0C57" w:rsidP="00915359"/>
              </w:tc>
              <w:tc>
                <w:tcPr>
                  <w:tcW w:w="3116" w:type="dxa"/>
                  <w:gridSpan w:val="3"/>
                </w:tcPr>
                <w:p w14:paraId="434D2270" w14:textId="74263325" w:rsidR="00FD0C57" w:rsidRPr="00FD0C57" w:rsidRDefault="00FD0C57" w:rsidP="0091535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Location</w:t>
                  </w:r>
                </w:p>
              </w:tc>
              <w:tc>
                <w:tcPr>
                  <w:tcW w:w="300" w:type="dxa"/>
                  <w:gridSpan w:val="2"/>
                </w:tcPr>
                <w:p w14:paraId="012EFD0E" w14:textId="77777777" w:rsidR="00FD0C57" w:rsidRPr="00410E03" w:rsidRDefault="00FD0C57" w:rsidP="00915359"/>
              </w:tc>
              <w:tc>
                <w:tcPr>
                  <w:tcW w:w="3065" w:type="dxa"/>
                </w:tcPr>
                <w:p w14:paraId="60A6ACFF" w14:textId="0E0EA831" w:rsidR="006C704C" w:rsidRDefault="00FD0C57" w:rsidP="006C704C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System</w:t>
                  </w:r>
                  <w:r w:rsidR="004E0724">
                    <w:rPr>
                      <w:b/>
                      <w:bCs/>
                    </w:rPr>
                    <w:t xml:space="preserve"> Type</w:t>
                  </w:r>
                </w:p>
                <w:p w14:paraId="02AEB7D0" w14:textId="30985FF9" w:rsidR="00FD0C57" w:rsidRPr="00FD0C57" w:rsidRDefault="00FD0C57" w:rsidP="006C704C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(</w:t>
                  </w:r>
                  <w:r w:rsidR="006C704C">
                    <w:rPr>
                      <w:b/>
                      <w:bCs/>
                    </w:rPr>
                    <w:t>Closed loop/process)</w:t>
                  </w:r>
                </w:p>
              </w:tc>
            </w:tr>
            <w:tr w:rsidR="00FD0C57" w:rsidRPr="00410E03" w14:paraId="3B56A9F9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2" w:space="0" w:color="auto"/>
                  </w:tcBorders>
                </w:tcPr>
                <w:p w14:paraId="2701EE68" w14:textId="71F0E06F" w:rsidR="00FD0C57" w:rsidRPr="00410E03" w:rsidRDefault="00FD0C57" w:rsidP="00915359"/>
              </w:tc>
              <w:tc>
                <w:tcPr>
                  <w:tcW w:w="300" w:type="dxa"/>
                  <w:gridSpan w:val="2"/>
                </w:tcPr>
                <w:p w14:paraId="1023DE95" w14:textId="77777777" w:rsidR="00FD0C57" w:rsidRPr="00410E03" w:rsidRDefault="00FD0C57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B1EA297" w14:textId="40DEED19" w:rsidR="00FD0C57" w:rsidRPr="00410E03" w:rsidRDefault="00FD0C57" w:rsidP="00915359"/>
              </w:tc>
              <w:tc>
                <w:tcPr>
                  <w:tcW w:w="300" w:type="dxa"/>
                  <w:gridSpan w:val="2"/>
                </w:tcPr>
                <w:p w14:paraId="715057FD" w14:textId="77777777" w:rsidR="00FD0C57" w:rsidRPr="00410E03" w:rsidRDefault="00FD0C57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324C7CA6" w14:textId="433AABC7" w:rsidR="00FD0C57" w:rsidRPr="00410E03" w:rsidRDefault="00FD0C57" w:rsidP="00915359"/>
              </w:tc>
            </w:tr>
            <w:tr w:rsidR="006C704C" w:rsidRPr="00410E03" w14:paraId="4810F2F6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</w:tcPr>
                <w:p w14:paraId="4647E3CA" w14:textId="2F8E7D9D" w:rsidR="006C704C" w:rsidRPr="006C704C" w:rsidRDefault="006C704C" w:rsidP="006C704C">
                  <w:pPr>
                    <w:rPr>
                      <w:b/>
                      <w:bCs/>
                    </w:rPr>
                  </w:pPr>
                  <w:r w:rsidRPr="006C704C">
                    <w:rPr>
                      <w:b/>
                      <w:bCs/>
                    </w:rPr>
                    <w:t>Liquid (Water/Glycol/Etc.)</w:t>
                  </w:r>
                </w:p>
              </w:tc>
              <w:tc>
                <w:tcPr>
                  <w:tcW w:w="300" w:type="dxa"/>
                  <w:gridSpan w:val="2"/>
                </w:tcPr>
                <w:p w14:paraId="4EFA9805" w14:textId="62BD6CA9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116" w:type="dxa"/>
                  <w:gridSpan w:val="3"/>
                </w:tcPr>
                <w:p w14:paraId="7EA6D746" w14:textId="2F497D5B" w:rsidR="006C704C" w:rsidRPr="006C704C" w:rsidRDefault="006C704C" w:rsidP="006C704C">
                  <w:pPr>
                    <w:rPr>
                      <w:b/>
                      <w:bCs/>
                    </w:rPr>
                  </w:pPr>
                  <w:r w:rsidRPr="006C704C">
                    <w:rPr>
                      <w:b/>
                      <w:bCs/>
                    </w:rPr>
                    <w:t>Pipe Size (inches)</w:t>
                  </w:r>
                </w:p>
              </w:tc>
              <w:tc>
                <w:tcPr>
                  <w:tcW w:w="300" w:type="dxa"/>
                  <w:gridSpan w:val="2"/>
                </w:tcPr>
                <w:p w14:paraId="619D8200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65" w:type="dxa"/>
                </w:tcPr>
                <w:p w14:paraId="729137A7" w14:textId="16AB5378" w:rsidR="006C704C" w:rsidRPr="006C704C" w:rsidRDefault="006C704C" w:rsidP="006C704C">
                  <w:pPr>
                    <w:rPr>
                      <w:b/>
                      <w:bCs/>
                    </w:rPr>
                  </w:pPr>
                  <w:r w:rsidRPr="006C704C">
                    <w:rPr>
                      <w:b/>
                      <w:bCs/>
                    </w:rPr>
                    <w:t>Pipe Material/Schedule</w:t>
                  </w:r>
                </w:p>
              </w:tc>
            </w:tr>
            <w:tr w:rsidR="006C704C" w:rsidRPr="00410E03" w14:paraId="5E44BD07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2" w:space="0" w:color="auto"/>
                  </w:tcBorders>
                </w:tcPr>
                <w:p w14:paraId="66A2BEE8" w14:textId="11F45BBE" w:rsidR="006C704C" w:rsidRPr="004E0724" w:rsidRDefault="006C704C" w:rsidP="006C704C"/>
              </w:tc>
              <w:tc>
                <w:tcPr>
                  <w:tcW w:w="300" w:type="dxa"/>
                  <w:gridSpan w:val="2"/>
                </w:tcPr>
                <w:p w14:paraId="0C82A6F9" w14:textId="77777777" w:rsidR="006C704C" w:rsidRPr="004E0724" w:rsidRDefault="006C704C" w:rsidP="006C704C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B4C4606" w14:textId="66704670" w:rsidR="006C704C" w:rsidRPr="004E0724" w:rsidRDefault="006C704C" w:rsidP="006C704C"/>
              </w:tc>
              <w:tc>
                <w:tcPr>
                  <w:tcW w:w="300" w:type="dxa"/>
                  <w:gridSpan w:val="2"/>
                </w:tcPr>
                <w:p w14:paraId="08270410" w14:textId="77777777" w:rsidR="006C704C" w:rsidRPr="004E0724" w:rsidRDefault="006C704C" w:rsidP="006C704C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5BD38FE9" w14:textId="7C4B1C49" w:rsidR="006C704C" w:rsidRPr="004E0724" w:rsidRDefault="006C704C" w:rsidP="006C704C"/>
              </w:tc>
            </w:tr>
            <w:tr w:rsidR="006C704C" w:rsidRPr="00410E03" w14:paraId="373B94E8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</w:tcPr>
                <w:p w14:paraId="79D4602B" w14:textId="73639812" w:rsidR="006C704C" w:rsidRPr="006C704C" w:rsidRDefault="006C704C" w:rsidP="006C704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Energy/Temperature Monitoring</w:t>
                  </w:r>
                </w:p>
              </w:tc>
              <w:tc>
                <w:tcPr>
                  <w:tcW w:w="300" w:type="dxa"/>
                  <w:gridSpan w:val="2"/>
                </w:tcPr>
                <w:p w14:paraId="637A4CA7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116" w:type="dxa"/>
                  <w:gridSpan w:val="3"/>
                </w:tcPr>
                <w:p w14:paraId="65DB8665" w14:textId="75861722" w:rsidR="006C704C" w:rsidRPr="006C704C" w:rsidRDefault="006C704C" w:rsidP="006C704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Avg Flow Rate GPM</w:t>
                  </w:r>
                </w:p>
              </w:tc>
              <w:tc>
                <w:tcPr>
                  <w:tcW w:w="300" w:type="dxa"/>
                  <w:gridSpan w:val="2"/>
                </w:tcPr>
                <w:p w14:paraId="31BFC7D4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65" w:type="dxa"/>
                </w:tcPr>
                <w:p w14:paraId="2561E283" w14:textId="6FFC60D2" w:rsidR="006C704C" w:rsidRPr="006C704C" w:rsidRDefault="006C704C" w:rsidP="006C704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Highest Flow GPM</w:t>
                  </w:r>
                </w:p>
              </w:tc>
            </w:tr>
            <w:tr w:rsidR="006C704C" w:rsidRPr="00410E03" w14:paraId="3834E7B0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2" w:space="0" w:color="auto"/>
                  </w:tcBorders>
                </w:tcPr>
                <w:p w14:paraId="1261B5C3" w14:textId="68892869" w:rsidR="006C704C" w:rsidRPr="004E0724" w:rsidRDefault="006C704C" w:rsidP="006C704C"/>
              </w:tc>
              <w:tc>
                <w:tcPr>
                  <w:tcW w:w="300" w:type="dxa"/>
                  <w:gridSpan w:val="2"/>
                </w:tcPr>
                <w:p w14:paraId="4986BD20" w14:textId="77777777" w:rsidR="006C704C" w:rsidRPr="004E0724" w:rsidRDefault="006C704C" w:rsidP="006C704C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11252CF" w14:textId="70E022C7" w:rsidR="006C704C" w:rsidRPr="004E0724" w:rsidRDefault="006C704C" w:rsidP="006C704C"/>
              </w:tc>
              <w:tc>
                <w:tcPr>
                  <w:tcW w:w="300" w:type="dxa"/>
                  <w:gridSpan w:val="2"/>
                </w:tcPr>
                <w:p w14:paraId="46FFB567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5ADF00F7" w14:textId="61A315F1" w:rsidR="006C704C" w:rsidRPr="004E0724" w:rsidRDefault="006C704C" w:rsidP="006C704C"/>
              </w:tc>
            </w:tr>
            <w:tr w:rsidR="006C704C" w:rsidRPr="00410E03" w14:paraId="19F3CF2E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</w:tcPr>
                <w:p w14:paraId="60C4417B" w14:textId="77777777" w:rsidR="006C704C" w:rsidRDefault="006C704C" w:rsidP="006C704C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Communication</w:t>
                  </w:r>
                </w:p>
                <w:p w14:paraId="2FB7EF07" w14:textId="5C6D1B7C" w:rsidR="006C704C" w:rsidRPr="006C704C" w:rsidRDefault="006C704C" w:rsidP="006C704C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(Modbus/4-20ma)</w:t>
                  </w:r>
                </w:p>
              </w:tc>
              <w:tc>
                <w:tcPr>
                  <w:tcW w:w="300" w:type="dxa"/>
                  <w:gridSpan w:val="2"/>
                </w:tcPr>
                <w:p w14:paraId="3E599DA9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116" w:type="dxa"/>
                  <w:gridSpan w:val="3"/>
                </w:tcPr>
                <w:p w14:paraId="03A5B13E" w14:textId="77777777" w:rsidR="006C704C" w:rsidRDefault="006C704C" w:rsidP="006C704C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Location Classification</w:t>
                  </w:r>
                </w:p>
                <w:p w14:paraId="0F022621" w14:textId="5A5A675A" w:rsidR="006C704C" w:rsidRPr="006C704C" w:rsidRDefault="006C704C" w:rsidP="006C704C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(Class 1, Div2)</w:t>
                  </w:r>
                </w:p>
              </w:tc>
              <w:tc>
                <w:tcPr>
                  <w:tcW w:w="300" w:type="dxa"/>
                  <w:gridSpan w:val="2"/>
                </w:tcPr>
                <w:p w14:paraId="607D6946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65" w:type="dxa"/>
                </w:tcPr>
                <w:p w14:paraId="463C7F7E" w14:textId="2995E066" w:rsidR="006C704C" w:rsidRPr="006C704C" w:rsidRDefault="006C704C" w:rsidP="006C704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Temperature Range of liquid</w:t>
                  </w:r>
                </w:p>
              </w:tc>
            </w:tr>
            <w:tr w:rsidR="006C704C" w:rsidRPr="00410E03" w14:paraId="39091E2E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</w:tcPr>
                <w:p w14:paraId="03EDF1F4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5A67CFB1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116" w:type="dxa"/>
                  <w:gridSpan w:val="3"/>
                </w:tcPr>
                <w:p w14:paraId="5B97A007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62E30781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65" w:type="dxa"/>
                </w:tcPr>
                <w:p w14:paraId="3AA3CD56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</w:tr>
            <w:tr w:rsidR="006C704C" w:rsidRPr="00410E03" w14:paraId="0F1E1411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</w:tcPr>
                <w:p w14:paraId="166706B6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09793D2D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116" w:type="dxa"/>
                  <w:gridSpan w:val="3"/>
                </w:tcPr>
                <w:p w14:paraId="0B2C9EA6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49CEFBBA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65" w:type="dxa"/>
                </w:tcPr>
                <w:p w14:paraId="249BFBF8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</w:tr>
            <w:tr w:rsidR="006C704C" w:rsidRPr="00410E03" w14:paraId="6B96C783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</w:tcPr>
                <w:p w14:paraId="60A68E76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70B4406C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116" w:type="dxa"/>
                  <w:gridSpan w:val="3"/>
                </w:tcPr>
                <w:p w14:paraId="4E185D3B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17BD6CCA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65" w:type="dxa"/>
                </w:tcPr>
                <w:p w14:paraId="59033861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</w:tr>
            <w:tr w:rsidR="006C704C" w:rsidRPr="00410E03" w14:paraId="2193601E" w14:textId="77777777" w:rsidTr="006C704C">
              <w:trPr>
                <w:trHeight w:val="414"/>
              </w:trPr>
              <w:tc>
                <w:tcPr>
                  <w:tcW w:w="3116" w:type="dxa"/>
                  <w:gridSpan w:val="3"/>
                </w:tcPr>
                <w:p w14:paraId="4CA3F948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499F115A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116" w:type="dxa"/>
                  <w:gridSpan w:val="3"/>
                </w:tcPr>
                <w:p w14:paraId="76698D7F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4A663F3E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065" w:type="dxa"/>
                </w:tcPr>
                <w:p w14:paraId="4F94FBF9" w14:textId="77777777" w:rsidR="006C704C" w:rsidRPr="006C704C" w:rsidRDefault="006C704C" w:rsidP="006C704C">
                  <w:pPr>
                    <w:rPr>
                      <w:b/>
                      <w:bCs/>
                    </w:rPr>
                  </w:pPr>
                </w:p>
              </w:tc>
            </w:tr>
            <w:tr w:rsidR="006C704C" w:rsidRPr="009F4149" w14:paraId="7808FD9B" w14:textId="77777777" w:rsidTr="006C704C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6E7C50BC" w14:textId="23A56A58" w:rsidR="006C704C" w:rsidRPr="009F4149" w:rsidRDefault="006C704C" w:rsidP="006C704C">
                  <w:pPr>
                    <w:pStyle w:val="BoldText"/>
                  </w:pPr>
                </w:p>
              </w:tc>
              <w:tc>
                <w:tcPr>
                  <w:tcW w:w="3385" w:type="dxa"/>
                  <w:gridSpan w:val="5"/>
                </w:tcPr>
                <w:p w14:paraId="32322652" w14:textId="4084044A" w:rsidR="006C704C" w:rsidRPr="009F4149" w:rsidRDefault="006C704C" w:rsidP="006C704C">
                  <w:pPr>
                    <w:pStyle w:val="BoldText"/>
                  </w:pPr>
                </w:p>
              </w:tc>
              <w:tc>
                <w:tcPr>
                  <w:tcW w:w="3127" w:type="dxa"/>
                  <w:gridSpan w:val="2"/>
                </w:tcPr>
                <w:p w14:paraId="48F4F287" w14:textId="18E912D4" w:rsidR="006C704C" w:rsidRPr="009F4149" w:rsidRDefault="006C704C" w:rsidP="006C704C">
                  <w:pPr>
                    <w:pStyle w:val="BoldText"/>
                  </w:pPr>
                </w:p>
              </w:tc>
            </w:tr>
          </w:tbl>
          <w:p w14:paraId="20CCEE02" w14:textId="77777777" w:rsidR="00265218" w:rsidRDefault="00265218" w:rsidP="004456B5"/>
          <w:p w14:paraId="7F05310C" w14:textId="77777777" w:rsidR="006C704C" w:rsidRDefault="006C704C" w:rsidP="004456B5"/>
          <w:p w14:paraId="207E3BDD" w14:textId="7C436D19" w:rsidR="006C704C" w:rsidRPr="00410E03" w:rsidRDefault="006C704C" w:rsidP="006C704C">
            <w:pPr>
              <w:jc w:val="left"/>
            </w:pPr>
            <w:r>
              <w:t xml:space="preserve">If </w:t>
            </w:r>
            <w:proofErr w:type="gramStart"/>
            <w:r>
              <w:t>possible</w:t>
            </w:r>
            <w:proofErr w:type="gramEnd"/>
            <w:r>
              <w:t xml:space="preserve"> please include a picture of </w:t>
            </w:r>
            <w:r w:rsidR="004E0724">
              <w:t>Pipe to measure</w:t>
            </w:r>
          </w:p>
        </w:tc>
        <w:tc>
          <w:tcPr>
            <w:tcW w:w="167" w:type="pct"/>
            <w:shd w:val="clear" w:color="auto" w:fill="auto"/>
          </w:tcPr>
          <w:p w14:paraId="25CB3FB7" w14:textId="77777777" w:rsidR="00265218" w:rsidRPr="00410E03" w:rsidRDefault="00265218" w:rsidP="00CF31BB"/>
        </w:tc>
      </w:tr>
    </w:tbl>
    <w:p w14:paraId="29DD9283" w14:textId="77777777"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A496C" w14:textId="77777777" w:rsidR="00AE7CF2" w:rsidRDefault="00AE7CF2" w:rsidP="00CF31BB">
      <w:r>
        <w:separator/>
      </w:r>
    </w:p>
  </w:endnote>
  <w:endnote w:type="continuationSeparator" w:id="0">
    <w:p w14:paraId="4C4884F9" w14:textId="77777777" w:rsidR="00AE7CF2" w:rsidRDefault="00AE7CF2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79B3EC2B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5E211168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0774FB5" wp14:editId="5C39C95D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7271A0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0774FB5" id="Shape" o:spid="_x0000_s1027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7271A0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5A5A696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2FEEE33B" wp14:editId="7A901E3B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BA7D449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EF4A03C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5E4A86F" wp14:editId="301E6C7D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756A3AA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AE9C234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06782DAD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B7D09A8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6E85AA2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6DF246CD" w14:textId="77777777" w:rsidTr="002D3842">
      <w:tc>
        <w:tcPr>
          <w:tcW w:w="3596" w:type="dxa"/>
          <w:shd w:val="clear" w:color="auto" w:fill="auto"/>
          <w:vAlign w:val="center"/>
        </w:tcPr>
        <w:p w14:paraId="47E92411" w14:textId="77777777" w:rsidR="007908F6" w:rsidRDefault="007908F6" w:rsidP="007908F6">
          <w:pPr>
            <w:pStyle w:val="Contacts"/>
          </w:pPr>
          <w:r>
            <w:t>358 Indigo Way,</w:t>
          </w:r>
        </w:p>
        <w:p w14:paraId="24CC3E6D" w14:textId="7D70806E" w:rsidR="007908F6" w:rsidRPr="009F4149" w:rsidRDefault="007908F6" w:rsidP="007908F6">
          <w:pPr>
            <w:pStyle w:val="Contacts"/>
          </w:pPr>
          <w:r>
            <w:t>Allentown, PA, 18104</w:t>
          </w:r>
        </w:p>
      </w:tc>
      <w:tc>
        <w:tcPr>
          <w:tcW w:w="3597" w:type="dxa"/>
          <w:shd w:val="clear" w:color="auto" w:fill="auto"/>
          <w:vAlign w:val="center"/>
        </w:tcPr>
        <w:p w14:paraId="4A83A70D" w14:textId="7ED8D77C" w:rsidR="00AE3FB7" w:rsidRPr="009F4149" w:rsidRDefault="007908F6" w:rsidP="009F4149">
          <w:pPr>
            <w:pStyle w:val="Contacts"/>
          </w:pPr>
          <w:r>
            <w:t>(516) 639-9004</w:t>
          </w:r>
        </w:p>
      </w:tc>
      <w:tc>
        <w:tcPr>
          <w:tcW w:w="3597" w:type="dxa"/>
          <w:shd w:val="clear" w:color="auto" w:fill="auto"/>
          <w:vAlign w:val="center"/>
        </w:tcPr>
        <w:p w14:paraId="37AC7431" w14:textId="73DB28D7" w:rsidR="00AE3FB7" w:rsidRPr="009F4149" w:rsidRDefault="007908F6" w:rsidP="009F4149">
          <w:pPr>
            <w:pStyle w:val="Contacts"/>
          </w:pPr>
          <w:r>
            <w:t>Info@WinTechnicalSales.com</w:t>
          </w:r>
        </w:p>
      </w:tc>
    </w:tr>
  </w:tbl>
  <w:p w14:paraId="02931FDC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1A34B9CD" wp14:editId="73C89E66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B1EAB5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VVqqxpUDAAAQ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9E5EF" w14:textId="77777777" w:rsidR="00AE7CF2" w:rsidRDefault="00AE7CF2" w:rsidP="00CF31BB">
      <w:r>
        <w:separator/>
      </w:r>
    </w:p>
  </w:footnote>
  <w:footnote w:type="continuationSeparator" w:id="0">
    <w:p w14:paraId="043D0B0F" w14:textId="77777777" w:rsidR="00AE7CF2" w:rsidRDefault="00AE7CF2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79DA3" w14:textId="6C8CCA08" w:rsidR="00BC1B68" w:rsidRPr="00835DE8" w:rsidRDefault="007908F6" w:rsidP="00410E03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02F7689" wp14:editId="5C130614">
              <wp:simplePos x="0" y="0"/>
              <wp:positionH relativeFrom="margin">
                <wp:align>center</wp:align>
              </wp:positionH>
              <wp:positionV relativeFrom="paragraph">
                <wp:posOffset>-292608</wp:posOffset>
              </wp:positionV>
              <wp:extent cx="1828800" cy="182880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6DC0DD" w14:textId="77824A96" w:rsidR="007908F6" w:rsidRPr="007908F6" w:rsidRDefault="007908F6" w:rsidP="007908F6">
                          <w:pPr>
                            <w:pStyle w:val="Header"/>
                            <w:rPr>
                              <w:noProof/>
                              <w:color w:val="F7F5E6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F7F5E6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 Technical Sales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F76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0;margin-top:-23.05pt;width:2in;height:2in;z-index:2516710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" filled="f" stroked="f">
              <v:fill o:detectmouseclick="t"/>
              <v:textbox style="mso-fit-shape-to-text:t">
                <w:txbxContent>
                  <w:p w14:paraId="6B6DC0DD" w14:textId="77824A96" w:rsidR="007908F6" w:rsidRPr="007908F6" w:rsidRDefault="007908F6" w:rsidP="007908F6">
                    <w:pPr>
                      <w:pStyle w:val="Header"/>
                      <w:rPr>
                        <w:noProof/>
                        <w:color w:val="F7F5E6" w:themeColor="accent1"/>
                        <w:sz w:val="72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  <w:color w:val="F7F5E6" w:themeColor="accent1"/>
                        <w:sz w:val="72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Win Technical Sales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9BAB988" wp14:editId="7B6C66A7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8A3097" id="Group 13" o:spid="_x0000_s1026" alt="&quot;&quot;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8C74A9E" wp14:editId="5B8EE1C0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A9E899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B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8F6"/>
    <w:rsid w:val="0005135F"/>
    <w:rsid w:val="000B4CCE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4E0724"/>
    <w:rsid w:val="00524D35"/>
    <w:rsid w:val="00542A22"/>
    <w:rsid w:val="005A6806"/>
    <w:rsid w:val="005D124E"/>
    <w:rsid w:val="00632074"/>
    <w:rsid w:val="00643F5A"/>
    <w:rsid w:val="00684557"/>
    <w:rsid w:val="006859BF"/>
    <w:rsid w:val="006A7299"/>
    <w:rsid w:val="006C704C"/>
    <w:rsid w:val="006C7D64"/>
    <w:rsid w:val="006D43A7"/>
    <w:rsid w:val="0071089C"/>
    <w:rsid w:val="007908F6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AE7CF2"/>
    <w:rsid w:val="00B122BA"/>
    <w:rsid w:val="00B45F61"/>
    <w:rsid w:val="00BC1B68"/>
    <w:rsid w:val="00BE6B42"/>
    <w:rsid w:val="00BF5A49"/>
    <w:rsid w:val="00C50E6D"/>
    <w:rsid w:val="00C520D9"/>
    <w:rsid w:val="00C84BD5"/>
    <w:rsid w:val="00CA0166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0C57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26F1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on.DESKTOP-HCPGKGB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B6BFD43741444BD84316005FF49D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52B9D-95DC-4397-8307-1557772B87AD}"/>
      </w:docPartPr>
      <w:docPartBody>
        <w:p w:rsidR="00331697" w:rsidRDefault="0000382E">
          <w:pPr>
            <w:pStyle w:val="BB6BFD43741444BD84316005FF49D001"/>
          </w:pPr>
          <w:r w:rsidRPr="009F4149">
            <w:t>Date</w:t>
          </w:r>
        </w:p>
      </w:docPartBody>
    </w:docPart>
    <w:docPart>
      <w:docPartPr>
        <w:name w:val="A1DA8B8F7B2148369707715518EB9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C88DD-5D5F-4596-9E0E-223EFD755B6A}"/>
      </w:docPartPr>
      <w:docPartBody>
        <w:p w:rsidR="00331697" w:rsidRDefault="0000382E">
          <w:pPr>
            <w:pStyle w:val="A1DA8B8F7B2148369707715518EB9077"/>
          </w:pPr>
          <w:r w:rsidRPr="009F4149">
            <w:t>Agent/Representative Name</w:t>
          </w:r>
        </w:p>
      </w:docPartBody>
    </w:docPart>
    <w:docPart>
      <w:docPartPr>
        <w:name w:val="9717CAB587F848F28DB260AB36837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8300D-E4BB-4237-90CB-F5E8730AD811}"/>
      </w:docPartPr>
      <w:docPartBody>
        <w:p w:rsidR="00331697" w:rsidRDefault="0000382E">
          <w:pPr>
            <w:pStyle w:val="9717CAB587F848F28DB260AB36837F78"/>
          </w:pPr>
          <w:r w:rsidRPr="009F4149">
            <w:t>Client Name</w:t>
          </w:r>
        </w:p>
      </w:docPartBody>
    </w:docPart>
    <w:docPart>
      <w:docPartPr>
        <w:name w:val="94DBBF6E99D247E4B0891C1E3C7D5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04783-FFA5-4003-AEBD-BDE7C5DD046C}"/>
      </w:docPartPr>
      <w:docPartBody>
        <w:p w:rsidR="00331697" w:rsidRDefault="0000382E">
          <w:pPr>
            <w:pStyle w:val="94DBBF6E99D247E4B0891C1E3C7D520D"/>
          </w:pPr>
          <w:r w:rsidRPr="009F4149">
            <w:t>Client Organization/Company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82E"/>
    <w:rsid w:val="0000382E"/>
    <w:rsid w:val="00331697"/>
    <w:rsid w:val="00D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6BFFEEEBAC495EA9F7251553569ED0">
    <w:name w:val="5D6BFFEEEBAC495EA9F7251553569ED0"/>
  </w:style>
  <w:style w:type="paragraph" w:customStyle="1" w:styleId="BB6BFD43741444BD84316005FF49D001">
    <w:name w:val="BB6BFD43741444BD84316005FF49D001"/>
  </w:style>
  <w:style w:type="paragraph" w:customStyle="1" w:styleId="A1DA8B8F7B2148369707715518EB9077">
    <w:name w:val="A1DA8B8F7B2148369707715518EB9077"/>
  </w:style>
  <w:style w:type="paragraph" w:customStyle="1" w:styleId="9717CAB587F848F28DB260AB36837F78">
    <w:name w:val="9717CAB587F848F28DB260AB36837F78"/>
  </w:style>
  <w:style w:type="paragraph" w:customStyle="1" w:styleId="94DBBF6E99D247E4B0891C1E3C7D520D">
    <w:name w:val="94DBBF6E99D247E4B0891C1E3C7D520D"/>
  </w:style>
  <w:style w:type="paragraph" w:customStyle="1" w:styleId="F236C2E853F24600AFDB4E6129EE09D4">
    <w:name w:val="F236C2E853F24600AFDB4E6129EE09D4"/>
  </w:style>
  <w:style w:type="paragraph" w:customStyle="1" w:styleId="ED964D61E8FD44F5931C1B86AEBEDCEB">
    <w:name w:val="ED964D61E8FD44F5931C1B86AEBEDCEB"/>
  </w:style>
  <w:style w:type="paragraph" w:customStyle="1" w:styleId="CBAD12EFD5E94637B39F328E9A1E2A7A">
    <w:name w:val="CBAD12EFD5E94637B39F328E9A1E2A7A"/>
  </w:style>
  <w:style w:type="paragraph" w:customStyle="1" w:styleId="048353D1FF94451A8BE89207838D43F1">
    <w:name w:val="048353D1FF94451A8BE89207838D43F1"/>
  </w:style>
  <w:style w:type="paragraph" w:customStyle="1" w:styleId="775AD1EAE85F4CF2B36732D050735E39">
    <w:name w:val="775AD1EAE85F4CF2B36732D050735E39"/>
  </w:style>
  <w:style w:type="paragraph" w:customStyle="1" w:styleId="593590B9164C48F58EC3F207109194B5">
    <w:name w:val="593590B9164C48F58EC3F207109194B5"/>
  </w:style>
  <w:style w:type="paragraph" w:customStyle="1" w:styleId="94F18DFC86F74465B859225A62376D9D">
    <w:name w:val="94F18DFC86F74465B859225A62376D9D"/>
  </w:style>
  <w:style w:type="paragraph" w:customStyle="1" w:styleId="AF71C940B39D471A83DD18EDCD0B5614">
    <w:name w:val="AF71C940B39D471A83DD18EDCD0B5614"/>
  </w:style>
  <w:style w:type="paragraph" w:customStyle="1" w:styleId="1F3A915EFFEA49BEA75B2AB3F1CEF9A2">
    <w:name w:val="1F3A915EFFEA49BEA75B2AB3F1CEF9A2"/>
  </w:style>
  <w:style w:type="paragraph" w:customStyle="1" w:styleId="1078DDA28D8142B7ADCAC8C1E5DE1EF0">
    <w:name w:val="1078DDA28D8142B7ADCAC8C1E5DE1EF0"/>
  </w:style>
  <w:style w:type="paragraph" w:customStyle="1" w:styleId="11F9E5F69FEB4F2B94E9B18C10FF2E7A">
    <w:name w:val="11F9E5F69FEB4F2B94E9B18C10FF2E7A"/>
  </w:style>
  <w:style w:type="paragraph" w:customStyle="1" w:styleId="43120F2987DC419CB69C31B70D840F5B">
    <w:name w:val="43120F2987DC419CB69C31B70D840F5B"/>
  </w:style>
  <w:style w:type="paragraph" w:customStyle="1" w:styleId="0BD24CA2D172491C811B5851FFEF4AC2">
    <w:name w:val="0BD24CA2D172491C811B5851FFEF4AC2"/>
  </w:style>
  <w:style w:type="paragraph" w:customStyle="1" w:styleId="32B2F6119ADD497893AC0717D60EE075">
    <w:name w:val="32B2F6119ADD497893AC0717D60EE075"/>
  </w:style>
  <w:style w:type="paragraph" w:customStyle="1" w:styleId="75729CBCB5DA475C9BB23E4A09B99E2C">
    <w:name w:val="75729CBCB5DA475C9BB23E4A09B99E2C"/>
  </w:style>
  <w:style w:type="paragraph" w:customStyle="1" w:styleId="E4AA4D0BEBDF4D54AC61BAD48541F58B">
    <w:name w:val="E4AA4D0BEBDF4D54AC61BAD48541F58B"/>
  </w:style>
  <w:style w:type="paragraph" w:customStyle="1" w:styleId="BD49B74EAECE46B085894AEC4302B5EE">
    <w:name w:val="BD49B74EAECE46B085894AEC4302B5EE"/>
  </w:style>
  <w:style w:type="paragraph" w:customStyle="1" w:styleId="A5C9EEFC6D454793B67DC58C8FD7F1AA">
    <w:name w:val="A5C9EEFC6D454793B67DC58C8FD7F1AA"/>
    <w:rsid w:val="0000382E"/>
  </w:style>
  <w:style w:type="paragraph" w:customStyle="1" w:styleId="5E2C02497A744362B40B7898B6B71C1C">
    <w:name w:val="5E2C02497A744362B40B7898B6B71C1C"/>
    <w:rsid w:val="0000382E"/>
  </w:style>
  <w:style w:type="paragraph" w:customStyle="1" w:styleId="8788927EFDDB4BE69A05BD8F6EB6009F">
    <w:name w:val="8788927EFDDB4BE69A05BD8F6EB6009F"/>
    <w:rsid w:val="0000382E"/>
  </w:style>
  <w:style w:type="paragraph" w:customStyle="1" w:styleId="63E3B36040DD4B89A7963E941F1FD2E3">
    <w:name w:val="63E3B36040DD4B89A7963E941F1FD2E3"/>
    <w:rsid w:val="000038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36E4EF-7C02-4F9A-96CB-D4211EF70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2020-08-31T13:18:00Z</dcterms:created>
  <dcterms:modified xsi:type="dcterms:W3CDTF">2020-09-22T13:12:00Z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